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EF056" w14:textId="19ADD2A6" w:rsidR="00575BA3" w:rsidRPr="00E74201" w:rsidRDefault="00575BA3" w:rsidP="00E74201">
      <w:pPr>
        <w:spacing w:before="45"/>
        <w:jc w:val="center"/>
        <w:rPr>
          <w:b/>
          <w:color w:val="000000"/>
          <w:sz w:val="18"/>
          <w:szCs w:val="18"/>
        </w:rPr>
      </w:pPr>
      <w:r w:rsidRPr="00E74201">
        <w:rPr>
          <w:b/>
          <w:color w:val="000000"/>
          <w:sz w:val="18"/>
          <w:szCs w:val="18"/>
        </w:rPr>
        <w:t>APPLICATION</w:t>
      </w:r>
    </w:p>
    <w:p w14:paraId="1D114F45" w14:textId="77777777" w:rsidR="00575BA3" w:rsidRPr="00E74201" w:rsidRDefault="00575BA3" w:rsidP="00575BA3">
      <w:pPr>
        <w:spacing w:before="100" w:beforeAutospacing="1" w:after="100" w:afterAutospacing="1"/>
        <w:jc w:val="center"/>
        <w:rPr>
          <w:rFonts w:eastAsia="Times New Roman"/>
          <w:b/>
          <w:bCs/>
          <w:sz w:val="18"/>
          <w:szCs w:val="18"/>
        </w:rPr>
      </w:pPr>
      <w:r w:rsidRPr="00E74201">
        <w:rPr>
          <w:rFonts w:eastAsia="Times New Roman"/>
          <w:b/>
          <w:bCs/>
          <w:sz w:val="18"/>
          <w:szCs w:val="18"/>
        </w:rPr>
        <w:t xml:space="preserve">Implementation of Evidence-Based Practices in Schools (IEPS) Lab </w:t>
      </w:r>
    </w:p>
    <w:p w14:paraId="5FCC9D2D" w14:textId="77777777" w:rsidR="00575BA3" w:rsidRPr="00E74201" w:rsidRDefault="00575BA3" w:rsidP="00575BA3">
      <w:pPr>
        <w:jc w:val="center"/>
        <w:rPr>
          <w:rFonts w:eastAsia="Times New Roman"/>
          <w:b/>
          <w:color w:val="000000"/>
          <w:sz w:val="18"/>
          <w:szCs w:val="18"/>
          <w:highlight w:val="yellow"/>
        </w:rPr>
      </w:pPr>
      <w:r w:rsidRPr="00E74201">
        <w:rPr>
          <w:b/>
          <w:color w:val="000000"/>
          <w:sz w:val="18"/>
          <w:szCs w:val="18"/>
        </w:rPr>
        <w:t>School: Graduate School of Applied and Professional Psychology</w:t>
      </w:r>
    </w:p>
    <w:p w14:paraId="47B6AB60" w14:textId="77777777" w:rsidR="00575BA3" w:rsidRPr="00E74201" w:rsidRDefault="00575BA3" w:rsidP="00575BA3">
      <w:pPr>
        <w:jc w:val="center"/>
        <w:rPr>
          <w:b/>
          <w:color w:val="000000"/>
          <w:sz w:val="18"/>
          <w:szCs w:val="18"/>
        </w:rPr>
      </w:pPr>
      <w:r w:rsidRPr="00E74201">
        <w:rPr>
          <w:b/>
          <w:color w:val="000000"/>
          <w:sz w:val="18"/>
          <w:szCs w:val="18"/>
        </w:rPr>
        <w:t>Location: Busch Campus</w:t>
      </w:r>
    </w:p>
    <w:p w14:paraId="45D96E85" w14:textId="77777777" w:rsidR="00575BA3" w:rsidRPr="00E74201" w:rsidRDefault="00575BA3" w:rsidP="00575BA3">
      <w:pPr>
        <w:spacing w:before="49" w:line="288" w:lineRule="auto"/>
        <w:ind w:left="1710" w:right="1712"/>
        <w:jc w:val="center"/>
        <w:rPr>
          <w:b/>
          <w:color w:val="000000"/>
          <w:sz w:val="18"/>
          <w:szCs w:val="18"/>
        </w:rPr>
      </w:pPr>
    </w:p>
    <w:p w14:paraId="4171CCB1" w14:textId="77777777" w:rsidR="00575BA3" w:rsidRPr="00E74201" w:rsidRDefault="00575BA3" w:rsidP="00575BA3">
      <w:pPr>
        <w:spacing w:before="49" w:line="288" w:lineRule="auto"/>
        <w:ind w:right="1712"/>
        <w:rPr>
          <w:sz w:val="18"/>
          <w:szCs w:val="18"/>
        </w:rPr>
        <w:sectPr w:rsidR="00575BA3" w:rsidRPr="00E74201" w:rsidSect="00575BA3">
          <w:headerReference w:type="default" r:id="rId6"/>
          <w:pgSz w:w="12240" w:h="15840"/>
          <w:pgMar w:top="1340" w:right="1260" w:bottom="280" w:left="1280" w:header="731" w:footer="720" w:gutter="0"/>
          <w:pgNumType w:start="1"/>
          <w:cols w:space="720"/>
        </w:sectPr>
      </w:pPr>
    </w:p>
    <w:p w14:paraId="45C67D1D" w14:textId="77777777" w:rsidR="00575BA3" w:rsidRPr="00E74201" w:rsidRDefault="00575BA3" w:rsidP="00575BA3">
      <w:pPr>
        <w:pStyle w:val="Heading3"/>
        <w:tabs>
          <w:tab w:val="left" w:pos="6994"/>
        </w:tabs>
        <w:spacing w:before="49"/>
        <w:ind w:left="0"/>
        <w:rPr>
          <w:b w:val="0"/>
          <w:bCs w:val="0"/>
          <w:sz w:val="18"/>
          <w:szCs w:val="18"/>
        </w:rPr>
      </w:pPr>
      <w:r w:rsidRPr="00E74201">
        <w:rPr>
          <w:b w:val="0"/>
          <w:bCs w:val="0"/>
          <w:sz w:val="18"/>
          <w:szCs w:val="18"/>
        </w:rPr>
        <w:t>Name:</w:t>
      </w:r>
    </w:p>
    <w:p w14:paraId="6ABAA111" w14:textId="77777777" w:rsidR="00575BA3" w:rsidRPr="00E74201" w:rsidRDefault="00575BA3" w:rsidP="00575BA3">
      <w:pPr>
        <w:pStyle w:val="BodyText"/>
        <w:spacing w:before="3"/>
        <w:rPr>
          <w:sz w:val="18"/>
          <w:szCs w:val="18"/>
        </w:rPr>
      </w:pPr>
    </w:p>
    <w:p w14:paraId="14C1F9B9" w14:textId="77777777" w:rsidR="00575BA3" w:rsidRPr="00E74201" w:rsidRDefault="00575BA3" w:rsidP="00575BA3">
      <w:pPr>
        <w:rPr>
          <w:sz w:val="18"/>
          <w:szCs w:val="18"/>
        </w:rPr>
        <w:sectPr w:rsidR="00575BA3" w:rsidRPr="00E74201" w:rsidSect="00B53DF1">
          <w:type w:val="continuous"/>
          <w:pgSz w:w="12240" w:h="15840"/>
          <w:pgMar w:top="1340" w:right="1260" w:bottom="280" w:left="1280" w:header="731" w:footer="0" w:gutter="0"/>
          <w:cols w:space="720"/>
        </w:sectPr>
      </w:pPr>
    </w:p>
    <w:p w14:paraId="7095DAF0" w14:textId="77777777" w:rsidR="00575BA3" w:rsidRPr="00E74201" w:rsidRDefault="00575BA3" w:rsidP="00575BA3">
      <w:pPr>
        <w:tabs>
          <w:tab w:val="left" w:pos="1609"/>
          <w:tab w:val="left" w:pos="5814"/>
        </w:tabs>
        <w:spacing w:before="114" w:line="571" w:lineRule="auto"/>
        <w:ind w:right="38"/>
        <w:jc w:val="both"/>
        <w:rPr>
          <w:sz w:val="18"/>
          <w:szCs w:val="18"/>
        </w:rPr>
      </w:pPr>
      <w:r w:rsidRPr="00E74201">
        <w:rPr>
          <w:sz w:val="18"/>
          <w:szCs w:val="18"/>
        </w:rPr>
        <w:t xml:space="preserve">Graduation Month and Year: </w:t>
      </w:r>
    </w:p>
    <w:p w14:paraId="3FFD13E3" w14:textId="77777777" w:rsidR="00575BA3" w:rsidRPr="00E74201" w:rsidRDefault="00575BA3" w:rsidP="00575BA3">
      <w:pPr>
        <w:tabs>
          <w:tab w:val="left" w:pos="1609"/>
          <w:tab w:val="left" w:pos="5814"/>
        </w:tabs>
        <w:spacing w:before="114" w:line="571" w:lineRule="auto"/>
        <w:ind w:right="38"/>
        <w:jc w:val="both"/>
        <w:rPr>
          <w:sz w:val="18"/>
          <w:szCs w:val="18"/>
        </w:rPr>
      </w:pPr>
      <w:r w:rsidRPr="00E74201">
        <w:rPr>
          <w:sz w:val="18"/>
          <w:szCs w:val="18"/>
        </w:rPr>
        <w:t xml:space="preserve">Email address: </w:t>
      </w:r>
    </w:p>
    <w:p w14:paraId="6AF0B81D" w14:textId="77777777" w:rsidR="00575BA3" w:rsidRPr="00E74201" w:rsidRDefault="00575BA3" w:rsidP="00575BA3">
      <w:pPr>
        <w:tabs>
          <w:tab w:val="left" w:pos="1609"/>
          <w:tab w:val="left" w:pos="5814"/>
        </w:tabs>
        <w:spacing w:before="114" w:line="571" w:lineRule="auto"/>
        <w:ind w:left="169" w:right="38"/>
        <w:jc w:val="both"/>
        <w:rPr>
          <w:sz w:val="18"/>
          <w:szCs w:val="18"/>
        </w:rPr>
      </w:pPr>
    </w:p>
    <w:p w14:paraId="2FD429C5" w14:textId="77777777" w:rsidR="00575BA3" w:rsidRPr="00E74201" w:rsidRDefault="00575BA3" w:rsidP="00575BA3">
      <w:pPr>
        <w:rPr>
          <w:sz w:val="18"/>
          <w:szCs w:val="18"/>
        </w:rPr>
        <w:sectPr w:rsidR="00575BA3" w:rsidRPr="00E74201">
          <w:type w:val="continuous"/>
          <w:pgSz w:w="12240" w:h="15840"/>
          <w:pgMar w:top="1340" w:right="1260" w:bottom="280" w:left="1280" w:header="720" w:footer="720" w:gutter="0"/>
          <w:cols w:num="3" w:space="720" w:equalWidth="0">
            <w:col w:w="5855" w:space="222"/>
            <w:col w:w="1164" w:space="290"/>
            <w:col w:w="2169"/>
          </w:cols>
        </w:sectPr>
      </w:pPr>
    </w:p>
    <w:p w14:paraId="79534082" w14:textId="77777777" w:rsidR="00575BA3" w:rsidRDefault="00575BA3" w:rsidP="00575BA3">
      <w:pPr>
        <w:pStyle w:val="Heading3"/>
        <w:tabs>
          <w:tab w:val="left" w:pos="6975"/>
        </w:tabs>
        <w:ind w:left="0"/>
        <w:rPr>
          <w:b w:val="0"/>
          <w:bCs w:val="0"/>
          <w:sz w:val="18"/>
          <w:szCs w:val="18"/>
        </w:rPr>
      </w:pPr>
      <w:r w:rsidRPr="00E74201">
        <w:rPr>
          <w:b w:val="0"/>
          <w:bCs w:val="0"/>
          <w:sz w:val="18"/>
          <w:szCs w:val="18"/>
        </w:rPr>
        <w:t>Major(s)/Program of</w:t>
      </w:r>
      <w:r w:rsidRPr="00E74201">
        <w:rPr>
          <w:b w:val="0"/>
          <w:bCs w:val="0"/>
          <w:spacing w:val="-43"/>
          <w:sz w:val="18"/>
          <w:szCs w:val="18"/>
        </w:rPr>
        <w:t xml:space="preserve"> </w:t>
      </w:r>
      <w:r w:rsidRPr="00E74201">
        <w:rPr>
          <w:b w:val="0"/>
          <w:bCs w:val="0"/>
          <w:sz w:val="18"/>
          <w:szCs w:val="18"/>
        </w:rPr>
        <w:t>Study:</w:t>
      </w:r>
    </w:p>
    <w:p w14:paraId="58B8C586" w14:textId="77777777" w:rsidR="00736034" w:rsidRDefault="00736034" w:rsidP="00575BA3">
      <w:pPr>
        <w:pStyle w:val="Heading3"/>
        <w:tabs>
          <w:tab w:val="left" w:pos="6975"/>
        </w:tabs>
        <w:ind w:left="0"/>
        <w:rPr>
          <w:b w:val="0"/>
          <w:bCs w:val="0"/>
          <w:sz w:val="18"/>
          <w:szCs w:val="18"/>
        </w:rPr>
      </w:pPr>
    </w:p>
    <w:p w14:paraId="66060D76" w14:textId="57097972" w:rsidR="00736034" w:rsidRPr="00E74201" w:rsidRDefault="00736034" w:rsidP="00575BA3">
      <w:pPr>
        <w:pStyle w:val="Heading3"/>
        <w:tabs>
          <w:tab w:val="left" w:pos="6975"/>
        </w:tabs>
        <w:ind w:left="0"/>
        <w:rPr>
          <w:b w:val="0"/>
          <w:bCs w:val="0"/>
          <w:sz w:val="18"/>
          <w:szCs w:val="18"/>
        </w:rPr>
      </w:pPr>
      <w:r>
        <w:rPr>
          <w:b w:val="0"/>
          <w:bCs w:val="0"/>
          <w:sz w:val="18"/>
          <w:szCs w:val="18"/>
        </w:rPr>
        <w:t>Minors:</w:t>
      </w:r>
    </w:p>
    <w:p w14:paraId="4BAB2694" w14:textId="77777777" w:rsidR="00575BA3" w:rsidRPr="00E74201" w:rsidRDefault="00575BA3" w:rsidP="00575BA3">
      <w:pPr>
        <w:adjustRightInd w:val="0"/>
        <w:rPr>
          <w:color w:val="4472C4"/>
          <w:sz w:val="18"/>
          <w:szCs w:val="18"/>
        </w:rPr>
      </w:pPr>
    </w:p>
    <w:p w14:paraId="59C4C8C5" w14:textId="3C4F355E" w:rsidR="00575BA3" w:rsidRPr="00E74201" w:rsidRDefault="00575BA3" w:rsidP="00575BA3">
      <w:pPr>
        <w:spacing w:before="100" w:beforeAutospacing="1" w:after="100" w:afterAutospacing="1"/>
        <w:rPr>
          <w:rFonts w:eastAsia="Times New Roman"/>
          <w:color w:val="000000"/>
          <w:sz w:val="18"/>
          <w:szCs w:val="18"/>
        </w:rPr>
      </w:pPr>
      <w:r w:rsidRPr="00E74201">
        <w:rPr>
          <w:rFonts w:eastAsia="Times New Roman"/>
          <w:color w:val="000000"/>
          <w:sz w:val="18"/>
          <w:szCs w:val="18"/>
        </w:rPr>
        <w:t xml:space="preserve">1. Please provide a brief description of why you are applying </w:t>
      </w:r>
      <w:r w:rsidR="00736034">
        <w:rPr>
          <w:rFonts w:eastAsia="Times New Roman"/>
          <w:color w:val="000000"/>
          <w:sz w:val="18"/>
          <w:szCs w:val="18"/>
        </w:rPr>
        <w:t>to the IEPS Lab</w:t>
      </w:r>
    </w:p>
    <w:p w14:paraId="2EA2FF26" w14:textId="77777777" w:rsidR="00575BA3" w:rsidRPr="00E74201" w:rsidRDefault="00575BA3" w:rsidP="00575BA3">
      <w:pPr>
        <w:spacing w:before="100" w:beforeAutospacing="1" w:after="100" w:afterAutospacing="1"/>
        <w:rPr>
          <w:rFonts w:eastAsia="Times New Roman"/>
          <w:color w:val="000000"/>
          <w:sz w:val="18"/>
          <w:szCs w:val="18"/>
        </w:rPr>
      </w:pPr>
    </w:p>
    <w:p w14:paraId="3E149A58" w14:textId="37F32A26" w:rsidR="00575BA3" w:rsidRPr="00E74201" w:rsidRDefault="00E74201" w:rsidP="00575BA3">
      <w:pPr>
        <w:spacing w:before="100" w:beforeAutospacing="1" w:after="100" w:afterAutospacing="1"/>
        <w:rPr>
          <w:rFonts w:eastAsia="Times New Roman"/>
          <w:color w:val="000000"/>
          <w:sz w:val="18"/>
          <w:szCs w:val="18"/>
        </w:rPr>
      </w:pPr>
      <w:r>
        <w:rPr>
          <w:rFonts w:eastAsia="Times New Roman"/>
          <w:color w:val="000000"/>
          <w:sz w:val="18"/>
          <w:szCs w:val="18"/>
        </w:rPr>
        <w:t>2</w:t>
      </w:r>
      <w:r w:rsidR="00575BA3" w:rsidRPr="00E74201">
        <w:rPr>
          <w:rFonts w:eastAsia="Times New Roman"/>
          <w:color w:val="000000"/>
          <w:sz w:val="18"/>
          <w:szCs w:val="18"/>
        </w:rPr>
        <w:t>. Please describe any concerns or questions you have about working in the research lab</w:t>
      </w:r>
    </w:p>
    <w:p w14:paraId="667C44B7" w14:textId="77777777" w:rsidR="00575BA3" w:rsidRPr="00E74201" w:rsidRDefault="00575BA3" w:rsidP="00575BA3">
      <w:pPr>
        <w:spacing w:before="100" w:beforeAutospacing="1" w:after="100" w:afterAutospacing="1"/>
        <w:rPr>
          <w:rFonts w:eastAsia="Times New Roman"/>
          <w:color w:val="000000"/>
          <w:sz w:val="18"/>
          <w:szCs w:val="18"/>
        </w:rPr>
      </w:pPr>
    </w:p>
    <w:p w14:paraId="3771EA47" w14:textId="7690C1B4" w:rsidR="00575BA3" w:rsidRPr="00E74201" w:rsidRDefault="00E74201" w:rsidP="00575BA3">
      <w:pPr>
        <w:rPr>
          <w:rFonts w:eastAsia="Times New Roman"/>
          <w:color w:val="000000"/>
          <w:sz w:val="18"/>
          <w:szCs w:val="18"/>
        </w:rPr>
      </w:pPr>
      <w:r>
        <w:rPr>
          <w:rFonts w:eastAsia="Times New Roman"/>
          <w:color w:val="000000"/>
          <w:sz w:val="18"/>
          <w:szCs w:val="18"/>
        </w:rPr>
        <w:t>3</w:t>
      </w:r>
      <w:r w:rsidR="00575BA3" w:rsidRPr="00E74201">
        <w:rPr>
          <w:rFonts w:eastAsia="Times New Roman"/>
          <w:color w:val="000000"/>
          <w:sz w:val="18"/>
          <w:szCs w:val="18"/>
        </w:rPr>
        <w:t xml:space="preserve">. Please estimate the amount of hours you are able to work in the lab (it will </w:t>
      </w:r>
      <w:r w:rsidR="00736034">
        <w:rPr>
          <w:rFonts w:eastAsia="Times New Roman"/>
          <w:color w:val="000000"/>
          <w:sz w:val="18"/>
          <w:szCs w:val="18"/>
        </w:rPr>
        <w:t xml:space="preserve">likely be a </w:t>
      </w:r>
      <w:r w:rsidR="00575BA3" w:rsidRPr="00E74201">
        <w:rPr>
          <w:rFonts w:eastAsia="Times New Roman"/>
          <w:color w:val="000000"/>
          <w:sz w:val="18"/>
          <w:szCs w:val="18"/>
        </w:rPr>
        <w:t>combination of remote and in person)</w:t>
      </w:r>
    </w:p>
    <w:p w14:paraId="234F4AFD" w14:textId="62E7CD5C" w:rsidR="00575BA3" w:rsidRPr="00E74201" w:rsidRDefault="00575BA3" w:rsidP="00575BA3">
      <w:pPr>
        <w:rPr>
          <w:rFonts w:eastAsia="Times New Roman"/>
          <w:color w:val="000000"/>
          <w:sz w:val="18"/>
          <w:szCs w:val="18"/>
        </w:rPr>
      </w:pPr>
    </w:p>
    <w:p w14:paraId="682587F4" w14:textId="02DD958E" w:rsidR="00575BA3" w:rsidRPr="00E74201" w:rsidRDefault="00575BA3" w:rsidP="00575BA3">
      <w:pPr>
        <w:rPr>
          <w:rFonts w:eastAsia="Times New Roman"/>
          <w:color w:val="000000"/>
          <w:sz w:val="18"/>
          <w:szCs w:val="18"/>
        </w:rPr>
      </w:pPr>
    </w:p>
    <w:p w14:paraId="09BF0A02" w14:textId="00EFA2A9" w:rsidR="00575BA3" w:rsidRPr="00E74201" w:rsidRDefault="00575BA3" w:rsidP="00575BA3">
      <w:pPr>
        <w:rPr>
          <w:rFonts w:eastAsia="Times New Roman"/>
          <w:color w:val="000000"/>
          <w:sz w:val="18"/>
          <w:szCs w:val="18"/>
        </w:rPr>
      </w:pPr>
    </w:p>
    <w:p w14:paraId="0672F5A1" w14:textId="77777777" w:rsidR="00575BA3" w:rsidRPr="00E74201" w:rsidRDefault="00575BA3" w:rsidP="00575BA3">
      <w:pPr>
        <w:rPr>
          <w:rFonts w:eastAsia="Times New Roman"/>
          <w:color w:val="000000"/>
          <w:sz w:val="18"/>
          <w:szCs w:val="18"/>
        </w:rPr>
      </w:pPr>
    </w:p>
    <w:p w14:paraId="7B0E4F58" w14:textId="3DD6CF9F" w:rsidR="00575BA3" w:rsidRPr="00E74201" w:rsidRDefault="00E74201" w:rsidP="00575BA3">
      <w:pPr>
        <w:rPr>
          <w:rFonts w:eastAsia="Times New Roman"/>
          <w:color w:val="000000"/>
          <w:sz w:val="18"/>
          <w:szCs w:val="18"/>
        </w:rPr>
      </w:pPr>
      <w:r>
        <w:rPr>
          <w:rFonts w:eastAsia="Times New Roman"/>
          <w:color w:val="000000"/>
          <w:sz w:val="18"/>
          <w:szCs w:val="18"/>
        </w:rPr>
        <w:t>4</w:t>
      </w:r>
      <w:r w:rsidR="00575BA3" w:rsidRPr="00E74201">
        <w:rPr>
          <w:rFonts w:eastAsia="Times New Roman"/>
          <w:color w:val="000000"/>
          <w:sz w:val="18"/>
          <w:szCs w:val="18"/>
        </w:rPr>
        <w:t xml:space="preserve">. </w:t>
      </w:r>
      <w:r w:rsidR="00575BA3" w:rsidRPr="00E74201">
        <w:rPr>
          <w:sz w:val="18"/>
          <w:szCs w:val="18"/>
        </w:rPr>
        <w:t>Are you interested in working in the lab for course credit or as a</w:t>
      </w:r>
      <w:r w:rsidR="00575BA3" w:rsidRPr="00E74201">
        <w:rPr>
          <w:spacing w:val="-26"/>
          <w:sz w:val="18"/>
          <w:szCs w:val="18"/>
        </w:rPr>
        <w:t xml:space="preserve"> </w:t>
      </w:r>
      <w:r w:rsidR="00575BA3" w:rsidRPr="00E74201">
        <w:rPr>
          <w:sz w:val="18"/>
          <w:szCs w:val="18"/>
        </w:rPr>
        <w:t>volunteer?</w:t>
      </w:r>
    </w:p>
    <w:p w14:paraId="6F06EF88" w14:textId="77777777" w:rsidR="00575BA3" w:rsidRPr="00E74201" w:rsidRDefault="00575BA3" w:rsidP="00575BA3">
      <w:pPr>
        <w:rPr>
          <w:rFonts w:eastAsia="Times New Roman"/>
          <w:color w:val="000000"/>
          <w:sz w:val="18"/>
          <w:szCs w:val="18"/>
        </w:rPr>
      </w:pPr>
      <w:r w:rsidRPr="00E74201">
        <w:rPr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74201">
        <w:rPr>
          <w:sz w:val="18"/>
          <w:szCs w:val="18"/>
        </w:rPr>
        <w:instrText xml:space="preserve"> FORMCHECKBOX </w:instrText>
      </w:r>
      <w:r w:rsidR="00000000">
        <w:rPr>
          <w:sz w:val="18"/>
          <w:szCs w:val="18"/>
        </w:rPr>
      </w:r>
      <w:r w:rsidR="00000000">
        <w:rPr>
          <w:sz w:val="18"/>
          <w:szCs w:val="18"/>
        </w:rPr>
        <w:fldChar w:fldCharType="separate"/>
      </w:r>
      <w:r w:rsidRPr="00E74201">
        <w:rPr>
          <w:sz w:val="18"/>
          <w:szCs w:val="18"/>
        </w:rPr>
        <w:fldChar w:fldCharType="end"/>
      </w:r>
      <w:r w:rsidRPr="00E74201">
        <w:rPr>
          <w:sz w:val="18"/>
          <w:szCs w:val="18"/>
        </w:rPr>
        <w:t xml:space="preserve"> Course Credit</w:t>
      </w:r>
    </w:p>
    <w:p w14:paraId="78202B50" w14:textId="77777777" w:rsidR="00575BA3" w:rsidRPr="00E74201" w:rsidRDefault="00575BA3" w:rsidP="00575BA3">
      <w:pPr>
        <w:rPr>
          <w:rFonts w:eastAsia="Times New Roman"/>
          <w:color w:val="000000"/>
          <w:sz w:val="18"/>
          <w:szCs w:val="18"/>
        </w:rPr>
      </w:pPr>
      <w:r w:rsidRPr="00E74201">
        <w:rPr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74201">
        <w:rPr>
          <w:sz w:val="18"/>
          <w:szCs w:val="18"/>
        </w:rPr>
        <w:instrText xml:space="preserve"> FORMCHECKBOX </w:instrText>
      </w:r>
      <w:r w:rsidR="00000000">
        <w:rPr>
          <w:sz w:val="18"/>
          <w:szCs w:val="18"/>
        </w:rPr>
      </w:r>
      <w:r w:rsidR="00000000">
        <w:rPr>
          <w:sz w:val="18"/>
          <w:szCs w:val="18"/>
        </w:rPr>
        <w:fldChar w:fldCharType="separate"/>
      </w:r>
      <w:r w:rsidRPr="00E74201">
        <w:rPr>
          <w:sz w:val="18"/>
          <w:szCs w:val="18"/>
        </w:rPr>
        <w:fldChar w:fldCharType="end"/>
      </w:r>
      <w:r w:rsidRPr="00E74201">
        <w:rPr>
          <w:sz w:val="18"/>
          <w:szCs w:val="18"/>
        </w:rPr>
        <w:t xml:space="preserve"> Volunteer</w:t>
      </w:r>
    </w:p>
    <w:p w14:paraId="052AA675" w14:textId="77777777" w:rsidR="00575BA3" w:rsidRPr="00E74201" w:rsidRDefault="00575BA3" w:rsidP="00575BA3">
      <w:pPr>
        <w:rPr>
          <w:rFonts w:eastAsia="Times New Roman"/>
          <w:color w:val="000000"/>
          <w:sz w:val="18"/>
          <w:szCs w:val="18"/>
        </w:rPr>
      </w:pPr>
      <w:r w:rsidRPr="00E74201">
        <w:rPr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74201">
        <w:rPr>
          <w:sz w:val="18"/>
          <w:szCs w:val="18"/>
        </w:rPr>
        <w:instrText xml:space="preserve"> FORMCHECKBOX </w:instrText>
      </w:r>
      <w:r w:rsidR="00000000">
        <w:rPr>
          <w:sz w:val="18"/>
          <w:szCs w:val="18"/>
        </w:rPr>
      </w:r>
      <w:r w:rsidR="00000000">
        <w:rPr>
          <w:sz w:val="18"/>
          <w:szCs w:val="18"/>
        </w:rPr>
        <w:fldChar w:fldCharType="separate"/>
      </w:r>
      <w:r w:rsidRPr="00E74201">
        <w:rPr>
          <w:sz w:val="18"/>
          <w:szCs w:val="18"/>
        </w:rPr>
        <w:fldChar w:fldCharType="end"/>
      </w:r>
      <w:r w:rsidRPr="00E74201">
        <w:rPr>
          <w:sz w:val="18"/>
          <w:szCs w:val="18"/>
        </w:rPr>
        <w:t xml:space="preserve"> Still</w:t>
      </w:r>
      <w:r w:rsidRPr="00E74201">
        <w:rPr>
          <w:spacing w:val="1"/>
          <w:sz w:val="18"/>
          <w:szCs w:val="18"/>
        </w:rPr>
        <w:t xml:space="preserve"> </w:t>
      </w:r>
      <w:r w:rsidRPr="00E74201">
        <w:rPr>
          <w:sz w:val="18"/>
          <w:szCs w:val="18"/>
        </w:rPr>
        <w:t>deciding</w:t>
      </w:r>
    </w:p>
    <w:p w14:paraId="50409CDC" w14:textId="77777777" w:rsidR="00575BA3" w:rsidRPr="00E74201" w:rsidRDefault="00575BA3" w:rsidP="00575BA3">
      <w:pPr>
        <w:pStyle w:val="ListParagraph"/>
        <w:widowControl/>
        <w:autoSpaceDE/>
        <w:autoSpaceDN/>
        <w:ind w:left="0" w:firstLine="0"/>
        <w:contextualSpacing/>
        <w:rPr>
          <w:sz w:val="18"/>
          <w:szCs w:val="18"/>
        </w:rPr>
      </w:pPr>
    </w:p>
    <w:p w14:paraId="1F1E3B85" w14:textId="65DE28EB" w:rsidR="00E74201" w:rsidRPr="00E74201" w:rsidRDefault="00E74201" w:rsidP="00575BA3">
      <w:pPr>
        <w:pStyle w:val="ListParagraph"/>
        <w:widowControl/>
        <w:autoSpaceDE/>
        <w:autoSpaceDN/>
        <w:ind w:left="0" w:firstLine="0"/>
        <w:contextualSpacing/>
        <w:rPr>
          <w:sz w:val="18"/>
          <w:szCs w:val="18"/>
        </w:rPr>
      </w:pPr>
    </w:p>
    <w:p w14:paraId="56B3E2CC" w14:textId="77777777" w:rsidR="00575BA3" w:rsidRPr="00E74201" w:rsidRDefault="00575BA3" w:rsidP="00575BA3">
      <w:pPr>
        <w:pStyle w:val="BodyText"/>
        <w:rPr>
          <w:sz w:val="18"/>
          <w:szCs w:val="18"/>
        </w:rPr>
      </w:pPr>
    </w:p>
    <w:p w14:paraId="4E1098AE" w14:textId="77777777" w:rsidR="00575BA3" w:rsidRPr="00E74201" w:rsidRDefault="00575BA3" w:rsidP="00575BA3">
      <w:pPr>
        <w:pStyle w:val="BodyText"/>
        <w:rPr>
          <w:b/>
          <w:sz w:val="18"/>
          <w:szCs w:val="18"/>
        </w:rPr>
      </w:pPr>
    </w:p>
    <w:p w14:paraId="6DBE2C9E" w14:textId="54CF742C" w:rsidR="00575BA3" w:rsidRPr="00E74201" w:rsidRDefault="00736034" w:rsidP="00575BA3">
      <w:pPr>
        <w:pStyle w:val="BodyText"/>
        <w:rPr>
          <w:bCs/>
          <w:sz w:val="18"/>
          <w:szCs w:val="18"/>
        </w:rPr>
      </w:pPr>
      <w:r>
        <w:rPr>
          <w:bCs/>
          <w:sz w:val="18"/>
          <w:szCs w:val="18"/>
        </w:rPr>
        <w:t>5</w:t>
      </w:r>
      <w:r w:rsidR="00E74201" w:rsidRPr="00E74201">
        <w:rPr>
          <w:bCs/>
          <w:sz w:val="18"/>
          <w:szCs w:val="18"/>
        </w:rPr>
        <w:t>. Are you able to commit to 2</w:t>
      </w:r>
      <w:r w:rsidR="00DB5230">
        <w:rPr>
          <w:bCs/>
          <w:sz w:val="18"/>
          <w:szCs w:val="18"/>
        </w:rPr>
        <w:t>-3</w:t>
      </w:r>
      <w:r w:rsidR="00E74201" w:rsidRPr="00E74201">
        <w:rPr>
          <w:bCs/>
          <w:sz w:val="18"/>
          <w:szCs w:val="18"/>
        </w:rPr>
        <w:t xml:space="preserve"> semesters</w:t>
      </w:r>
      <w:r w:rsidR="00DB5230">
        <w:rPr>
          <w:bCs/>
          <w:sz w:val="18"/>
          <w:szCs w:val="18"/>
        </w:rPr>
        <w:t>?</w:t>
      </w:r>
    </w:p>
    <w:p w14:paraId="326A5A61" w14:textId="77777777" w:rsidR="00E74201" w:rsidRPr="00E74201" w:rsidRDefault="00E74201" w:rsidP="00E74201">
      <w:pPr>
        <w:rPr>
          <w:rFonts w:eastAsia="Times New Roman"/>
          <w:color w:val="000000"/>
          <w:sz w:val="18"/>
          <w:szCs w:val="18"/>
        </w:rPr>
      </w:pPr>
      <w:r w:rsidRPr="00E74201">
        <w:rPr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74201">
        <w:rPr>
          <w:sz w:val="18"/>
          <w:szCs w:val="18"/>
        </w:rPr>
        <w:instrText xml:space="preserve"> FORMCHECKBOX </w:instrText>
      </w:r>
      <w:r w:rsidR="00000000">
        <w:rPr>
          <w:sz w:val="18"/>
          <w:szCs w:val="18"/>
        </w:rPr>
      </w:r>
      <w:r w:rsidR="00000000">
        <w:rPr>
          <w:sz w:val="18"/>
          <w:szCs w:val="18"/>
        </w:rPr>
        <w:fldChar w:fldCharType="separate"/>
      </w:r>
      <w:r w:rsidRPr="00E74201">
        <w:rPr>
          <w:sz w:val="18"/>
          <w:szCs w:val="18"/>
        </w:rPr>
        <w:fldChar w:fldCharType="end"/>
      </w:r>
      <w:r w:rsidRPr="00E74201">
        <w:rPr>
          <w:sz w:val="18"/>
          <w:szCs w:val="18"/>
        </w:rPr>
        <w:t xml:space="preserve"> Yes</w:t>
      </w:r>
    </w:p>
    <w:p w14:paraId="351A063E" w14:textId="77777777" w:rsidR="00E74201" w:rsidRPr="00E74201" w:rsidRDefault="00E74201" w:rsidP="00E74201">
      <w:pPr>
        <w:rPr>
          <w:rFonts w:eastAsia="Times New Roman"/>
          <w:color w:val="000000"/>
          <w:sz w:val="18"/>
          <w:szCs w:val="18"/>
        </w:rPr>
      </w:pPr>
      <w:r w:rsidRPr="00E74201">
        <w:rPr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74201">
        <w:rPr>
          <w:sz w:val="18"/>
          <w:szCs w:val="18"/>
        </w:rPr>
        <w:instrText xml:space="preserve"> FORMCHECKBOX </w:instrText>
      </w:r>
      <w:r w:rsidR="00000000">
        <w:rPr>
          <w:sz w:val="18"/>
          <w:szCs w:val="18"/>
        </w:rPr>
      </w:r>
      <w:r w:rsidR="00000000">
        <w:rPr>
          <w:sz w:val="18"/>
          <w:szCs w:val="18"/>
        </w:rPr>
        <w:fldChar w:fldCharType="separate"/>
      </w:r>
      <w:r w:rsidRPr="00E74201">
        <w:rPr>
          <w:sz w:val="18"/>
          <w:szCs w:val="18"/>
        </w:rPr>
        <w:fldChar w:fldCharType="end"/>
      </w:r>
      <w:r w:rsidRPr="00E74201">
        <w:rPr>
          <w:sz w:val="18"/>
          <w:szCs w:val="18"/>
        </w:rPr>
        <w:t xml:space="preserve"> No</w:t>
      </w:r>
    </w:p>
    <w:p w14:paraId="475C9247" w14:textId="77777777" w:rsidR="000F2F57" w:rsidRPr="00E74201" w:rsidRDefault="000F2F57">
      <w:pPr>
        <w:rPr>
          <w:sz w:val="18"/>
          <w:szCs w:val="18"/>
        </w:rPr>
      </w:pPr>
    </w:p>
    <w:sectPr w:rsidR="000F2F57" w:rsidRPr="00E74201" w:rsidSect="00195EB7">
      <w:type w:val="continuous"/>
      <w:pgSz w:w="12240" w:h="15840"/>
      <w:pgMar w:top="1340" w:right="1260" w:bottom="280" w:left="12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807285" w14:textId="77777777" w:rsidR="00682852" w:rsidRDefault="00682852">
      <w:r>
        <w:separator/>
      </w:r>
    </w:p>
  </w:endnote>
  <w:endnote w:type="continuationSeparator" w:id="0">
    <w:p w14:paraId="491C8C4F" w14:textId="77777777" w:rsidR="00682852" w:rsidRDefault="00682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4184F3" w14:textId="77777777" w:rsidR="00682852" w:rsidRDefault="00682852">
      <w:r>
        <w:separator/>
      </w:r>
    </w:p>
  </w:footnote>
  <w:footnote w:type="continuationSeparator" w:id="0">
    <w:p w14:paraId="44F5F873" w14:textId="77777777" w:rsidR="00682852" w:rsidRDefault="006828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483DF" w14:textId="77777777" w:rsidR="000F2F57" w:rsidRDefault="00682852">
    <w:pPr>
      <w:pStyle w:val="BodyText"/>
      <w:spacing w:line="14" w:lineRule="auto"/>
    </w:pPr>
    <w:r>
      <w:rPr>
        <w:noProof/>
      </w:rPr>
      <w:pict w14:anchorId="65F17895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5" type="#_x0000_t202" style="position:absolute;margin-left:532.45pt;margin-top:35.55pt;width:10.1pt;height:16.6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" filled="f" stroked="f">
          <o:lock v:ext="edit" aspectratio="t" verticies="t" text="t" shapetype="t"/>
          <v:textbox inset="0,0,0,0">
            <w:txbxContent>
              <w:p w14:paraId="7AABA133" w14:textId="77777777" w:rsidR="000F2F57" w:rsidRPr="00B76FDE" w:rsidRDefault="0072645D">
                <w:pPr>
                  <w:spacing w:before="23"/>
                  <w:ind w:left="40"/>
                  <w:rPr>
                    <w:sz w:val="18"/>
                    <w:szCs w:val="18"/>
                  </w:rPr>
                </w:pPr>
                <w:r w:rsidRPr="00B76FDE">
                  <w:rPr>
                    <w:sz w:val="18"/>
                    <w:szCs w:val="18"/>
                  </w:rPr>
                  <w:fldChar w:fldCharType="begin"/>
                </w:r>
                <w:r w:rsidRPr="00B76FDE">
                  <w:rPr>
                    <w:w w:val="96"/>
                    <w:sz w:val="18"/>
                    <w:szCs w:val="18"/>
                  </w:rPr>
                  <w:instrText xml:space="preserve"> PAGE </w:instrText>
                </w:r>
                <w:r w:rsidRPr="00B76FDE">
                  <w:rPr>
                    <w:sz w:val="18"/>
                    <w:szCs w:val="18"/>
                  </w:rPr>
                  <w:fldChar w:fldCharType="separate"/>
                </w:r>
                <w:r w:rsidRPr="00B76FDE">
                  <w:rPr>
                    <w:noProof/>
                    <w:w w:val="96"/>
                    <w:sz w:val="18"/>
                    <w:szCs w:val="18"/>
                  </w:rPr>
                  <w:t>1</w:t>
                </w:r>
                <w:r w:rsidRPr="00B76FDE">
                  <w:rPr>
                    <w:sz w:val="18"/>
                    <w:szCs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/>
  <w:defaultTabStop w:val="720"/>
  <w:characterSpacingControl w:val="doNotCompress"/>
  <w:hdrShapeDefaults>
    <o:shapedefaults v:ext="edit" spidmax="102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BA3"/>
    <w:rsid w:val="00015D09"/>
    <w:rsid w:val="00075C79"/>
    <w:rsid w:val="0008304E"/>
    <w:rsid w:val="00091DCF"/>
    <w:rsid w:val="00092081"/>
    <w:rsid w:val="000F1323"/>
    <w:rsid w:val="000F2F57"/>
    <w:rsid w:val="00136ACD"/>
    <w:rsid w:val="001A32DE"/>
    <w:rsid w:val="001D0A3A"/>
    <w:rsid w:val="002C5068"/>
    <w:rsid w:val="002D24CE"/>
    <w:rsid w:val="002F4607"/>
    <w:rsid w:val="003318B8"/>
    <w:rsid w:val="00334060"/>
    <w:rsid w:val="003347CB"/>
    <w:rsid w:val="0034084D"/>
    <w:rsid w:val="00362C59"/>
    <w:rsid w:val="00364D62"/>
    <w:rsid w:val="003B41CD"/>
    <w:rsid w:val="003D1849"/>
    <w:rsid w:val="003E6344"/>
    <w:rsid w:val="00495DF0"/>
    <w:rsid w:val="004C07B6"/>
    <w:rsid w:val="004E4C3B"/>
    <w:rsid w:val="004F1806"/>
    <w:rsid w:val="00536FE5"/>
    <w:rsid w:val="00575BA3"/>
    <w:rsid w:val="00590810"/>
    <w:rsid w:val="00597DBC"/>
    <w:rsid w:val="005F19D8"/>
    <w:rsid w:val="00611C26"/>
    <w:rsid w:val="0062235F"/>
    <w:rsid w:val="00650BA2"/>
    <w:rsid w:val="00682852"/>
    <w:rsid w:val="00687C1A"/>
    <w:rsid w:val="00691479"/>
    <w:rsid w:val="0069322C"/>
    <w:rsid w:val="0069532D"/>
    <w:rsid w:val="006A00A3"/>
    <w:rsid w:val="006A3C17"/>
    <w:rsid w:val="006B2036"/>
    <w:rsid w:val="006C5699"/>
    <w:rsid w:val="006F1648"/>
    <w:rsid w:val="007117A9"/>
    <w:rsid w:val="007175CA"/>
    <w:rsid w:val="0072645D"/>
    <w:rsid w:val="00730D45"/>
    <w:rsid w:val="00736034"/>
    <w:rsid w:val="007667BE"/>
    <w:rsid w:val="007B4A47"/>
    <w:rsid w:val="007C5BDE"/>
    <w:rsid w:val="007F54AC"/>
    <w:rsid w:val="008627DC"/>
    <w:rsid w:val="0086425D"/>
    <w:rsid w:val="008B0907"/>
    <w:rsid w:val="00936062"/>
    <w:rsid w:val="00945932"/>
    <w:rsid w:val="00966525"/>
    <w:rsid w:val="00980372"/>
    <w:rsid w:val="009B37D8"/>
    <w:rsid w:val="009B7A89"/>
    <w:rsid w:val="009D1337"/>
    <w:rsid w:val="009D7E85"/>
    <w:rsid w:val="009E56DA"/>
    <w:rsid w:val="00A04F0B"/>
    <w:rsid w:val="00A33CAE"/>
    <w:rsid w:val="00A44A50"/>
    <w:rsid w:val="00A46255"/>
    <w:rsid w:val="00AA55A4"/>
    <w:rsid w:val="00B0039C"/>
    <w:rsid w:val="00B7190F"/>
    <w:rsid w:val="00B92957"/>
    <w:rsid w:val="00C019A0"/>
    <w:rsid w:val="00C14280"/>
    <w:rsid w:val="00C21027"/>
    <w:rsid w:val="00C24BEB"/>
    <w:rsid w:val="00C24D0B"/>
    <w:rsid w:val="00C42C44"/>
    <w:rsid w:val="00C42CCE"/>
    <w:rsid w:val="00C43C81"/>
    <w:rsid w:val="00C72438"/>
    <w:rsid w:val="00C961A9"/>
    <w:rsid w:val="00CA4F13"/>
    <w:rsid w:val="00CD2FE1"/>
    <w:rsid w:val="00CD30C9"/>
    <w:rsid w:val="00CD75F7"/>
    <w:rsid w:val="00CF502F"/>
    <w:rsid w:val="00CF5CF6"/>
    <w:rsid w:val="00DB2D91"/>
    <w:rsid w:val="00DB4C79"/>
    <w:rsid w:val="00DB5230"/>
    <w:rsid w:val="00DB6935"/>
    <w:rsid w:val="00DC0665"/>
    <w:rsid w:val="00DF284C"/>
    <w:rsid w:val="00E43EF3"/>
    <w:rsid w:val="00E74201"/>
    <w:rsid w:val="00E944C4"/>
    <w:rsid w:val="00EB18D2"/>
    <w:rsid w:val="00ED0ADC"/>
    <w:rsid w:val="00F076B8"/>
    <w:rsid w:val="00F27023"/>
    <w:rsid w:val="00F346B8"/>
    <w:rsid w:val="00F51D64"/>
    <w:rsid w:val="00F54CF3"/>
    <w:rsid w:val="00F758D7"/>
    <w:rsid w:val="00F83432"/>
    <w:rsid w:val="00FA2232"/>
    <w:rsid w:val="00FA34C7"/>
    <w:rsid w:val="00FA489B"/>
    <w:rsid w:val="00FE3C4F"/>
    <w:rsid w:val="00FF4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D609BC4"/>
  <w15:chartTrackingRefBased/>
  <w15:docId w15:val="{8B20D7AC-AD7E-3D48-BD94-43A36C621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75BA3"/>
    <w:pPr>
      <w:widowControl w:val="0"/>
      <w:autoSpaceDE w:val="0"/>
      <w:autoSpaceDN w:val="0"/>
    </w:pPr>
    <w:rPr>
      <w:rFonts w:ascii="Arial" w:eastAsia="Arial" w:hAnsi="Arial" w:cs="Arial"/>
      <w:sz w:val="22"/>
      <w:szCs w:val="22"/>
    </w:rPr>
  </w:style>
  <w:style w:type="paragraph" w:styleId="Heading3">
    <w:name w:val="heading 3"/>
    <w:basedOn w:val="Normal"/>
    <w:link w:val="Heading3Char"/>
    <w:uiPriority w:val="1"/>
    <w:qFormat/>
    <w:rsid w:val="00575BA3"/>
    <w:pPr>
      <w:ind w:left="889"/>
      <w:outlineLvl w:val="2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1849"/>
    <w:pPr>
      <w:widowControl/>
      <w:autoSpaceDE/>
      <w:autoSpaceDN/>
    </w:pPr>
    <w:rPr>
      <w:rFonts w:ascii="Times New Roman" w:eastAsiaTheme="minorHAnsi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1849"/>
    <w:rPr>
      <w:rFonts w:ascii="Times New Roman" w:hAnsi="Times New Roman" w:cs="Times New Roman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1"/>
    <w:rsid w:val="00575BA3"/>
    <w:rPr>
      <w:rFonts w:ascii="Arial" w:eastAsia="Arial" w:hAnsi="Arial" w:cs="Arial"/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575BA3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575BA3"/>
    <w:rPr>
      <w:rFonts w:ascii="Arial" w:eastAsia="Arial" w:hAnsi="Arial" w:cs="Arial"/>
      <w:sz w:val="20"/>
      <w:szCs w:val="20"/>
    </w:rPr>
  </w:style>
  <w:style w:type="paragraph" w:styleId="ListParagraph">
    <w:name w:val="List Paragraph"/>
    <w:basedOn w:val="Normal"/>
    <w:uiPriority w:val="34"/>
    <w:qFormat/>
    <w:rsid w:val="00575BA3"/>
    <w:pPr>
      <w:ind w:left="889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3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 Shernoff</dc:creator>
  <cp:keywords/>
  <dc:description/>
  <cp:lastModifiedBy>Elisa Shernoff</cp:lastModifiedBy>
  <cp:revision>5</cp:revision>
  <dcterms:created xsi:type="dcterms:W3CDTF">2024-05-31T12:41:00Z</dcterms:created>
  <dcterms:modified xsi:type="dcterms:W3CDTF">2024-05-31T12:55:00Z</dcterms:modified>
</cp:coreProperties>
</file>